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CardLayout"/>
        <w:tblW w:w="11341" w:type="dxa"/>
        <w:tblInd w:w="-1276" w:type="dxa"/>
        <w:tblLayout w:type="fixed"/>
        <w:tblLook w:val="04A0" w:firstRow="1" w:lastRow="0" w:firstColumn="1" w:lastColumn="0" w:noHBand="0" w:noVBand="1"/>
      </w:tblPr>
      <w:tblGrid>
        <w:gridCol w:w="6521"/>
        <w:gridCol w:w="526"/>
        <w:gridCol w:w="526"/>
        <w:gridCol w:w="3768"/>
      </w:tblGrid>
      <w:tr w:rsidR="00AE009A" w:rsidRPr="00CE0FF7" w:rsidTr="00B61598">
        <w:trPr>
          <w:trHeight w:hRule="exact" w:val="80"/>
        </w:trPr>
        <w:tc>
          <w:tcPr>
            <w:tcW w:w="6521" w:type="dxa"/>
          </w:tcPr>
          <w:p w:rsidR="00AE009A" w:rsidRPr="00AE009A" w:rsidRDefault="00355205" w:rsidP="00AE009A">
            <w:pPr>
              <w:ind w:left="0"/>
            </w:pPr>
            <w:r w:rsidRPr="00CE0FF7">
              <w:rPr>
                <w:noProof/>
                <w:lang w:eastAsia="bg-BG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page">
                        <wp:posOffset>29210</wp:posOffset>
                      </wp:positionH>
                      <wp:positionV relativeFrom="page">
                        <wp:posOffset>4444</wp:posOffset>
                      </wp:positionV>
                      <wp:extent cx="6734175" cy="9744075"/>
                      <wp:effectExtent l="0" t="0" r="9525" b="9525"/>
                      <wp:wrapNone/>
                      <wp:docPr id="14" name="Фонова графика отляво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34175" cy="9744075"/>
                                <a:chOff x="0" y="-452514"/>
                                <a:chExt cx="4581257" cy="65237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Контейнер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979" y="1270053"/>
                                  <a:ext cx="4013412" cy="4714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Контейнер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duotone>
                                    <a:prstClr val="black"/>
                                    <a:schemeClr val="accent2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7625" y="2626699"/>
                                  <a:ext cx="1915273" cy="31462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Контейнер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1224" y="3627346"/>
                                  <a:ext cx="3724677" cy="178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Контейнер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-452514"/>
                                  <a:ext cx="4581257" cy="65237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DEEA9F" id="Фонова графика отляво" o:spid="_x0000_s1026" style="position:absolute;margin-left:2.3pt;margin-top:.35pt;width:530.25pt;height:767.25pt;z-index:-251657216;mso-position-horizontal-relative:page;mso-position-vertical-relative:page;mso-width-relative:margin;mso-height-relative:margin" coordorigin=",-4525" coordsize="45812,65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Контейнер 2" o:spid="_x0000_s1027" type="#_x0000_t75" style="position:absolute;left:3849;top:12700;width:40134;height:47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">
                        <v:imagedata r:id="rId13" o:title="" recolortarget="#730927 [1444]"/>
                        <v:path arrowok="t"/>
                      </v:shape>
                      <v:shape id="Контейнер 3" o:spid="_x0000_s1028" type="#_x0000_t75" style="position:absolute;left:23676;top:26266;width:19152;height:3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">
                        <v:imagedata r:id="rId14" o:title="" recolortarget="black"/>
                        <v:path arrowok="t"/>
                      </v:shape>
                      <v:shape id="Контейнер 4" o:spid="_x0000_s1029" type="#_x0000_t75" style="position:absolute;left:4812;top:36273;width:37247;height:17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">
                        <v:imagedata r:id="rId15" o:title="" recolortarget="#774104 [1446]"/>
                        <v:path arrowok="t"/>
                      </v:shape>
                      <v:shape id="Контейнер 5" o:spid="_x0000_s1030" type="#_x0000_t75" style="position:absolute;top:-4525;width:45812;height:65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">
                        <v:imagedata r:id="rId16" o:title=""/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526" w:type="dxa"/>
          </w:tcPr>
          <w:p w:rsidR="00AE009A" w:rsidRPr="00CE0FF7" w:rsidRDefault="00AE009A"/>
        </w:tc>
        <w:tc>
          <w:tcPr>
            <w:tcW w:w="526" w:type="dxa"/>
          </w:tcPr>
          <w:p w:rsidR="00AE009A" w:rsidRPr="00CE0FF7" w:rsidRDefault="00AE009A"/>
        </w:tc>
        <w:tc>
          <w:tcPr>
            <w:tcW w:w="3768" w:type="dxa"/>
          </w:tcPr>
          <w:p w:rsidR="00AE009A" w:rsidRPr="00CE0FF7" w:rsidRDefault="00AE009A"/>
        </w:tc>
      </w:tr>
      <w:tr w:rsidR="00AE009A" w:rsidRPr="00CE0FF7" w:rsidTr="00B61598">
        <w:trPr>
          <w:trHeight w:hRule="exact" w:val="10272"/>
        </w:trPr>
        <w:tc>
          <w:tcPr>
            <w:tcW w:w="6521" w:type="dxa"/>
          </w:tcPr>
          <w:p w:rsidR="00AE009A" w:rsidRPr="00903F42" w:rsidRDefault="00AE009A" w:rsidP="00903F42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</w:pPr>
            <w:r w:rsidRPr="00903F42">
              <w:rPr>
                <w:rFonts w:ascii="Cambria" w:hAnsi="Cambria" w:cs="Cambria"/>
                <w:b/>
                <w:i/>
                <w:color w:val="599230" w:themeColor="accent4" w:themeShade="BF"/>
                <w:sz w:val="32"/>
                <w:szCs w:val="32"/>
              </w:rPr>
              <w:t>Уважаеми</w:t>
            </w:r>
            <w:r w:rsidRPr="00903F42">
              <w:rPr>
                <w:rFonts w:ascii="Bodoni MT" w:hAnsi="Bodoni MT" w:cs="Arial"/>
                <w:b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b/>
                <w:i/>
                <w:color w:val="599230" w:themeColor="accent4" w:themeShade="BF"/>
                <w:sz w:val="32"/>
                <w:szCs w:val="32"/>
              </w:rPr>
              <w:t>дами</w:t>
            </w:r>
            <w:r w:rsidRPr="00903F42">
              <w:rPr>
                <w:rFonts w:ascii="Bodoni MT" w:hAnsi="Bodoni MT" w:cs="Arial"/>
                <w:b/>
                <w:i/>
                <w:color w:val="599230" w:themeColor="accent4" w:themeShade="BF"/>
                <w:sz w:val="32"/>
                <w:szCs w:val="32"/>
              </w:rPr>
              <w:t xml:space="preserve">, </w:t>
            </w:r>
            <w:r w:rsidRPr="00903F42">
              <w:rPr>
                <w:rFonts w:ascii="Cambria" w:hAnsi="Cambria" w:cs="Cambria"/>
                <w:b/>
                <w:i/>
                <w:color w:val="599230" w:themeColor="accent4" w:themeShade="BF"/>
                <w:sz w:val="32"/>
                <w:szCs w:val="32"/>
              </w:rPr>
              <w:t>скъпи</w:t>
            </w:r>
            <w:r w:rsidRPr="00903F42">
              <w:rPr>
                <w:rFonts w:ascii="Bodoni MT" w:hAnsi="Bodoni MT" w:cs="Arial"/>
                <w:b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b/>
                <w:i/>
                <w:color w:val="599230" w:themeColor="accent4" w:themeShade="BF"/>
                <w:sz w:val="32"/>
                <w:szCs w:val="32"/>
              </w:rPr>
              <w:t>майки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>,</w:t>
            </w:r>
          </w:p>
          <w:p w:rsidR="00903F42" w:rsidRPr="00903F42" w:rsidRDefault="00903F42" w:rsidP="00903F42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mbria" w:hAnsi="Cambria" w:cs="Cambria"/>
                <w:i/>
                <w:color w:val="599230" w:themeColor="accent4" w:themeShade="BF"/>
                <w:sz w:val="29"/>
                <w:szCs w:val="29"/>
              </w:rPr>
            </w:pPr>
          </w:p>
          <w:p w:rsidR="00903F42" w:rsidRPr="00903F42" w:rsidRDefault="00AE009A" w:rsidP="00903F42">
            <w:pPr>
              <w:pStyle w:val="ab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i/>
                <w:color w:val="599230" w:themeColor="accent4" w:themeShade="BF"/>
                <w:sz w:val="32"/>
                <w:szCs w:val="32"/>
              </w:rPr>
            </w:pP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Имам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удоволствието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да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="00903F42" w:rsidRPr="00903F42">
              <w:rPr>
                <w:rFonts w:ascii="Calibri" w:hAnsi="Calibri" w:cs="Calibri"/>
                <w:i/>
                <w:color w:val="599230" w:themeColor="accent4" w:themeShade="BF"/>
                <w:sz w:val="32"/>
                <w:szCs w:val="32"/>
              </w:rPr>
              <w:t>В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и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поздравя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</w:p>
          <w:p w:rsidR="00903F42" w:rsidRPr="00903F42" w:rsidRDefault="00AE009A" w:rsidP="00903F42">
            <w:pPr>
              <w:pStyle w:val="ab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i/>
                <w:color w:val="599230" w:themeColor="accent4" w:themeShade="BF"/>
                <w:sz w:val="32"/>
                <w:szCs w:val="32"/>
              </w:rPr>
            </w:pP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с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един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от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най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>-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хубавите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</w:p>
          <w:p w:rsidR="00B61598" w:rsidRPr="00903F42" w:rsidRDefault="00AE009A" w:rsidP="00903F42">
            <w:pPr>
              <w:pStyle w:val="ab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</w:pP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пролетни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празници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>–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Bodoni MT" w:hAnsi="Bodoni MT" w:cs="Arial"/>
                <w:b/>
                <w:i/>
                <w:color w:val="599230" w:themeColor="accent4" w:themeShade="BF"/>
                <w:sz w:val="32"/>
                <w:szCs w:val="32"/>
                <w:lang w:val="en-US"/>
              </w:rPr>
              <w:t>8-</w:t>
            </w:r>
            <w:r w:rsidRPr="00903F42">
              <w:rPr>
                <w:rFonts w:ascii="Cambria" w:hAnsi="Cambria" w:cs="Cambria"/>
                <w:b/>
                <w:i/>
                <w:color w:val="599230" w:themeColor="accent4" w:themeShade="BF"/>
                <w:sz w:val="32"/>
                <w:szCs w:val="32"/>
              </w:rPr>
              <w:t>ми</w:t>
            </w:r>
            <w:r w:rsidRPr="00903F42">
              <w:rPr>
                <w:rFonts w:ascii="Bodoni MT" w:hAnsi="Bodoni MT" w:cs="Arial"/>
                <w:b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b/>
                <w:i/>
                <w:color w:val="599230" w:themeColor="accent4" w:themeShade="BF"/>
                <w:sz w:val="32"/>
                <w:szCs w:val="32"/>
              </w:rPr>
              <w:t>март</w:t>
            </w:r>
            <w:r w:rsidRPr="00903F42">
              <w:rPr>
                <w:rFonts w:ascii="Bodoni MT" w:hAnsi="Bodoni MT" w:cs="Arial"/>
                <w:b/>
                <w:i/>
                <w:color w:val="599230" w:themeColor="accent4" w:themeShade="BF"/>
                <w:sz w:val="32"/>
                <w:szCs w:val="32"/>
              </w:rPr>
              <w:t>!</w:t>
            </w:r>
          </w:p>
          <w:p w:rsidR="00AE009A" w:rsidRPr="00903F42" w:rsidRDefault="00AE009A" w:rsidP="00903F42">
            <w:pPr>
              <w:pStyle w:val="ab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</w:pP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Бъдете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свежи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като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пролетни</w:t>
            </w:r>
            <w:r w:rsidR="00355205"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те</w:t>
            </w:r>
            <w:r w:rsidR="00355205"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="00355205"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цветя</w:t>
            </w:r>
            <w:r w:rsidR="00355205"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="00355205"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и</w:t>
            </w:r>
            <w:r w:rsidR="00355205"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="00355205"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желани</w:t>
            </w:r>
            <w:r w:rsidR="00355205"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="00355205"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като</w:t>
            </w:r>
            <w:r w:rsidR="00355205"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="00355205"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пролетта</w:t>
            </w:r>
            <w:r w:rsidR="00355205"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>!</w:t>
            </w:r>
          </w:p>
          <w:p w:rsidR="00B61598" w:rsidRPr="00903F42" w:rsidRDefault="00AE009A" w:rsidP="00903F42">
            <w:pPr>
              <w:pStyle w:val="ab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</w:pP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Бъдете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все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така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="00355205"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красиви</w:t>
            </w:r>
            <w:r w:rsidR="00355205"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,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възторжени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и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вдъхновени</w:t>
            </w:r>
            <w:r w:rsidR="00355205"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>!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</w:p>
          <w:p w:rsidR="00B61598" w:rsidRPr="00903F42" w:rsidRDefault="00AE009A" w:rsidP="00903F42">
            <w:pPr>
              <w:pStyle w:val="ab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</w:pP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Съхра</w:t>
            </w:r>
            <w:r w:rsidR="00355205"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нете</w:t>
            </w:r>
            <w:r w:rsidR="00355205"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="00355205"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женствеността</w:t>
            </w:r>
            <w:r w:rsidR="00355205"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="00355205"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и</w:t>
            </w:r>
            <w:r w:rsidR="00355205"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="00355205"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лъчезарността</w:t>
            </w:r>
            <w:r w:rsidR="00B61598"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="00B61598"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си</w:t>
            </w:r>
            <w:r w:rsidR="00B61598"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>!</w:t>
            </w:r>
          </w:p>
          <w:p w:rsidR="00B61598" w:rsidRPr="00903F42" w:rsidRDefault="00AE009A" w:rsidP="00903F42">
            <w:pPr>
              <w:pStyle w:val="ab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</w:pP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Обичайте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и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бъдете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обичани</w:t>
            </w:r>
            <w:r w:rsidR="00B61598"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>!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br/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Благословени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да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са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вашата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кр</w:t>
            </w:r>
            <w:r w:rsidR="00B61598"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асота</w:t>
            </w:r>
            <w:r w:rsidR="00B61598"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, </w:t>
            </w:r>
            <w:r w:rsidR="00B61598"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нежност</w:t>
            </w:r>
            <w:r w:rsidR="00B61598"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, </w:t>
            </w:r>
            <w:r w:rsidR="00B61598"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доброта</w:t>
            </w:r>
            <w:r w:rsidR="00B61598"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="00B61598"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и</w:t>
            </w:r>
            <w:r w:rsidR="00B61598"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="00B61598"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сила</w:t>
            </w:r>
            <w:r w:rsidR="00B61598"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! </w:t>
            </w:r>
          </w:p>
          <w:p w:rsidR="00B61598" w:rsidRPr="00903F42" w:rsidRDefault="00AE009A" w:rsidP="00903F42">
            <w:pPr>
              <w:pStyle w:val="ab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</w:pP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Вечна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да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е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великата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="00764F54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В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и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мисия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да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дарявате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живот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,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вяра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,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обич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и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надежда</w:t>
            </w:r>
            <w:r w:rsidR="00B61598"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>!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br/>
            </w:r>
            <w:r w:rsidR="00B61598"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Нека</w:t>
            </w:r>
            <w:r w:rsidR="00B61598"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="00B61598"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този</w:t>
            </w:r>
            <w:r w:rsidR="00B61598"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="00B61598"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празничен</w:t>
            </w:r>
            <w:r w:rsidR="00B61598"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="00B61598"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ден</w:t>
            </w:r>
            <w:r w:rsidR="00B61598"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="00764F54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В</w:t>
            </w:r>
            <w:bookmarkStart w:id="0" w:name="_GoBack"/>
            <w:bookmarkEnd w:id="0"/>
            <w:r w:rsidR="00B61598"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и</w:t>
            </w:r>
            <w:r w:rsidR="00B61598"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="00B61598"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донесе</w:t>
            </w:r>
            <w:r w:rsidR="00B61598"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="00B61598"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багрите</w:t>
            </w:r>
            <w:r w:rsidR="00B61598"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="00B61598"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на</w:t>
            </w:r>
            <w:r w:rsidR="00B61598"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="00B61598"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пролетта</w:t>
            </w:r>
            <w:r w:rsidR="00B61598"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="00B61598"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и</w:t>
            </w:r>
            <w:r w:rsidR="00B61598"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="00B61598"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хармонията</w:t>
            </w:r>
            <w:r w:rsidR="00B61598"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>!</w:t>
            </w:r>
          </w:p>
          <w:p w:rsidR="00B61598" w:rsidRPr="00903F42" w:rsidRDefault="00AE009A" w:rsidP="00903F42">
            <w:pPr>
              <w:pStyle w:val="ab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</w:pP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Нека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женската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обич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,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топлина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и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усмивки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винаги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да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озаряват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i/>
                <w:color w:val="599230" w:themeColor="accent4" w:themeShade="BF"/>
                <w:sz w:val="32"/>
                <w:szCs w:val="32"/>
              </w:rPr>
              <w:t>света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>!</w:t>
            </w:r>
          </w:p>
          <w:p w:rsidR="00B61598" w:rsidRPr="00903F42" w:rsidRDefault="00B61598" w:rsidP="00903F42">
            <w:pPr>
              <w:pStyle w:val="ab"/>
              <w:shd w:val="clear" w:color="auto" w:fill="FFFFFF"/>
              <w:spacing w:before="0" w:beforeAutospacing="0" w:after="0" w:afterAutospacing="0" w:line="480" w:lineRule="auto"/>
              <w:textAlignment w:val="baseline"/>
              <w:rPr>
                <w:rFonts w:asciiTheme="minorHAnsi" w:hAnsiTheme="minorHAnsi" w:cs="Arial"/>
                <w:b/>
                <w:i/>
                <w:color w:val="599230" w:themeColor="accent4" w:themeShade="BF"/>
                <w:sz w:val="32"/>
                <w:szCs w:val="32"/>
              </w:rPr>
            </w:pP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              </w:t>
            </w:r>
            <w:r w:rsidR="00903F42">
              <w:rPr>
                <w:rFonts w:asciiTheme="minorHAnsi" w:hAnsiTheme="minorHAnsi" w:cs="Arial"/>
                <w:i/>
                <w:color w:val="599230" w:themeColor="accent4" w:themeShade="BF"/>
                <w:sz w:val="32"/>
                <w:szCs w:val="32"/>
              </w:rPr>
              <w:t xml:space="preserve">     </w:t>
            </w:r>
            <w:r w:rsidRPr="00903F42">
              <w:rPr>
                <w:rFonts w:ascii="Bodoni MT" w:hAnsi="Bodoni MT" w:cs="Arial"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b/>
                <w:i/>
                <w:color w:val="599230" w:themeColor="accent4" w:themeShade="BF"/>
                <w:sz w:val="32"/>
                <w:szCs w:val="32"/>
              </w:rPr>
              <w:t>Честит</w:t>
            </w:r>
            <w:r w:rsidRPr="00903F42">
              <w:rPr>
                <w:rFonts w:ascii="Bodoni MT" w:hAnsi="Bodoni MT" w:cs="Arial"/>
                <w:b/>
                <w:i/>
                <w:color w:val="599230" w:themeColor="accent4" w:themeShade="BF"/>
                <w:sz w:val="32"/>
                <w:szCs w:val="32"/>
              </w:rPr>
              <w:t xml:space="preserve"> </w:t>
            </w:r>
            <w:r w:rsidRPr="00903F42">
              <w:rPr>
                <w:rFonts w:ascii="Cambria" w:hAnsi="Cambria" w:cs="Cambria"/>
                <w:b/>
                <w:i/>
                <w:color w:val="599230" w:themeColor="accent4" w:themeShade="BF"/>
                <w:sz w:val="32"/>
                <w:szCs w:val="32"/>
              </w:rPr>
              <w:t>празник</w:t>
            </w:r>
            <w:r w:rsidRPr="00903F42">
              <w:rPr>
                <w:rFonts w:ascii="Bodoni MT" w:hAnsi="Bodoni MT" w:cs="Arial"/>
                <w:b/>
                <w:i/>
                <w:color w:val="599230" w:themeColor="accent4" w:themeShade="BF"/>
                <w:sz w:val="32"/>
                <w:szCs w:val="32"/>
              </w:rPr>
              <w:t>!</w:t>
            </w:r>
          </w:p>
          <w:p w:rsidR="00B61598" w:rsidRPr="00903F42" w:rsidRDefault="00B61598" w:rsidP="00903F42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rFonts w:ascii="Bodoni MT" w:hAnsi="Bodoni MT" w:cs="Arial"/>
                <w:b/>
                <w:i/>
                <w:color w:val="7F7F7F" w:themeColor="text1" w:themeTint="80"/>
              </w:rPr>
            </w:pPr>
            <w:r w:rsidRPr="00903F42">
              <w:rPr>
                <w:rFonts w:ascii="Cambria" w:hAnsi="Cambria" w:cs="Cambria"/>
                <w:b/>
                <w:i/>
                <w:color w:val="7F7F7F" w:themeColor="text1" w:themeTint="80"/>
              </w:rPr>
              <w:t>ХАЛИЛ</w:t>
            </w:r>
            <w:r w:rsidRPr="00903F42">
              <w:rPr>
                <w:rFonts w:ascii="Bodoni MT" w:hAnsi="Bodoni MT" w:cs="Arial"/>
                <w:b/>
                <w:i/>
                <w:color w:val="7F7F7F" w:themeColor="text1" w:themeTint="80"/>
              </w:rPr>
              <w:t xml:space="preserve"> </w:t>
            </w:r>
            <w:r w:rsidRPr="00903F42">
              <w:rPr>
                <w:rFonts w:ascii="Cambria" w:hAnsi="Cambria" w:cs="Cambria"/>
                <w:b/>
                <w:i/>
                <w:color w:val="7F7F7F" w:themeColor="text1" w:themeTint="80"/>
              </w:rPr>
              <w:t>АХМЕД</w:t>
            </w:r>
          </w:p>
          <w:p w:rsidR="00B61598" w:rsidRPr="00903F42" w:rsidRDefault="00B61598" w:rsidP="00903F42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rFonts w:ascii="Bodoni MT" w:hAnsi="Bodoni MT" w:cs="Arial"/>
                <w:b/>
                <w:i/>
                <w:color w:val="7F7F7F" w:themeColor="text1" w:themeTint="80"/>
              </w:rPr>
            </w:pPr>
            <w:r w:rsidRPr="00903F42">
              <w:rPr>
                <w:rFonts w:ascii="Cambria" w:hAnsi="Cambria" w:cs="Cambria"/>
                <w:b/>
                <w:i/>
                <w:color w:val="7F7F7F" w:themeColor="text1" w:themeTint="80"/>
              </w:rPr>
              <w:t>Председател</w:t>
            </w:r>
            <w:r w:rsidRPr="00903F42">
              <w:rPr>
                <w:rFonts w:ascii="Bodoni MT" w:hAnsi="Bodoni MT" w:cs="Arial"/>
                <w:b/>
                <w:i/>
                <w:color w:val="7F7F7F" w:themeColor="text1" w:themeTint="80"/>
              </w:rPr>
              <w:t xml:space="preserve"> </w:t>
            </w:r>
            <w:r w:rsidRPr="00903F42">
              <w:rPr>
                <w:rFonts w:ascii="Cambria" w:hAnsi="Cambria" w:cs="Cambria"/>
                <w:b/>
                <w:i/>
                <w:color w:val="7F7F7F" w:themeColor="text1" w:themeTint="80"/>
              </w:rPr>
              <w:t>ОбС</w:t>
            </w:r>
          </w:p>
          <w:p w:rsidR="00B61598" w:rsidRPr="00903F42" w:rsidRDefault="00B61598" w:rsidP="00903F42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rFonts w:ascii="Bodoni MT" w:hAnsi="Bodoni MT" w:cs="Arial"/>
                <w:i/>
                <w:color w:val="474747"/>
                <w:sz w:val="29"/>
                <w:szCs w:val="29"/>
              </w:rPr>
            </w:pPr>
          </w:p>
          <w:p w:rsidR="00B61598" w:rsidRPr="00903F42" w:rsidRDefault="00B61598" w:rsidP="00903F42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rFonts w:ascii="Bodoni MT" w:hAnsi="Bodoni MT" w:cs="Arial"/>
                <w:i/>
                <w:color w:val="474747"/>
                <w:sz w:val="29"/>
                <w:szCs w:val="29"/>
              </w:rPr>
            </w:pPr>
          </w:p>
          <w:p w:rsidR="00B61598" w:rsidRPr="00903F42" w:rsidRDefault="00B61598" w:rsidP="00903F42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rFonts w:ascii="Bodoni MT" w:hAnsi="Bodoni MT" w:cs="Arial"/>
                <w:i/>
                <w:color w:val="474747"/>
                <w:sz w:val="29"/>
                <w:szCs w:val="29"/>
              </w:rPr>
            </w:pPr>
          </w:p>
          <w:p w:rsidR="00B61598" w:rsidRPr="00903F42" w:rsidRDefault="00B61598" w:rsidP="00903F42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rFonts w:ascii="Bodoni MT" w:hAnsi="Bodoni MT" w:cs="Arial"/>
                <w:i/>
                <w:color w:val="474747"/>
                <w:sz w:val="29"/>
                <w:szCs w:val="29"/>
              </w:rPr>
            </w:pPr>
          </w:p>
          <w:p w:rsidR="00B61598" w:rsidRPr="00903F42" w:rsidRDefault="00B61598" w:rsidP="00903F42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rFonts w:ascii="Bodoni MT" w:hAnsi="Bodoni MT" w:cs="Arial"/>
                <w:i/>
                <w:color w:val="474747"/>
                <w:sz w:val="29"/>
                <w:szCs w:val="29"/>
              </w:rPr>
            </w:pPr>
          </w:p>
          <w:p w:rsidR="00B61598" w:rsidRPr="00903F42" w:rsidRDefault="00B61598" w:rsidP="00903F42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rFonts w:ascii="Bodoni MT" w:hAnsi="Bodoni MT" w:cs="Arial"/>
                <w:i/>
                <w:color w:val="474747"/>
                <w:sz w:val="29"/>
                <w:szCs w:val="29"/>
              </w:rPr>
            </w:pPr>
          </w:p>
          <w:p w:rsidR="00AE009A" w:rsidRPr="00903F42" w:rsidRDefault="00AE009A" w:rsidP="00903F42">
            <w:pPr>
              <w:spacing w:after="0"/>
              <w:rPr>
                <w:rFonts w:ascii="Bodoni MT" w:hAnsi="Bodoni MT"/>
                <w:i/>
              </w:rPr>
            </w:pPr>
          </w:p>
        </w:tc>
        <w:tc>
          <w:tcPr>
            <w:tcW w:w="526" w:type="dxa"/>
          </w:tcPr>
          <w:p w:rsidR="00AE009A" w:rsidRPr="00CE0FF7" w:rsidRDefault="00AE009A" w:rsidP="00903F42">
            <w:pPr>
              <w:spacing w:after="0"/>
            </w:pPr>
          </w:p>
        </w:tc>
        <w:tc>
          <w:tcPr>
            <w:tcW w:w="526" w:type="dxa"/>
          </w:tcPr>
          <w:p w:rsidR="00AE009A" w:rsidRPr="00CE0FF7" w:rsidRDefault="00AE009A" w:rsidP="00903F42">
            <w:pPr>
              <w:spacing w:after="0"/>
            </w:pPr>
          </w:p>
        </w:tc>
        <w:tc>
          <w:tcPr>
            <w:tcW w:w="3768" w:type="dxa"/>
          </w:tcPr>
          <w:p w:rsidR="00AE009A" w:rsidRPr="00CE0FF7" w:rsidRDefault="00AE009A" w:rsidP="00903F42">
            <w:pPr>
              <w:spacing w:after="0"/>
            </w:pPr>
          </w:p>
        </w:tc>
      </w:tr>
    </w:tbl>
    <w:p w:rsidR="00300FE1" w:rsidRPr="00CE0FF7" w:rsidRDefault="00300FE1"/>
    <w:sectPr w:rsidR="00300FE1" w:rsidRPr="00CE0FF7" w:rsidSect="00B61598">
      <w:pgSz w:w="11907" w:h="16839" w:code="9"/>
      <w:pgMar w:top="1418" w:right="720" w:bottom="1800" w:left="1800" w:header="202" w:footer="7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787A" w:rsidRDefault="0032787A">
      <w:pPr>
        <w:spacing w:before="0" w:after="0"/>
      </w:pPr>
      <w:r>
        <w:separator/>
      </w:r>
    </w:p>
  </w:endnote>
  <w:endnote w:type="continuationSeparator" w:id="0">
    <w:p w:rsidR="0032787A" w:rsidRDefault="0032787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787A" w:rsidRDefault="0032787A">
      <w:pPr>
        <w:spacing w:before="0" w:after="0"/>
      </w:pPr>
      <w:r>
        <w:separator/>
      </w:r>
    </w:p>
  </w:footnote>
  <w:footnote w:type="continuationSeparator" w:id="0">
    <w:p w:rsidR="0032787A" w:rsidRDefault="0032787A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9"/>
  <w:hyphenationZone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09A"/>
    <w:rsid w:val="0008567E"/>
    <w:rsid w:val="00127491"/>
    <w:rsid w:val="00221F29"/>
    <w:rsid w:val="00243047"/>
    <w:rsid w:val="002D562E"/>
    <w:rsid w:val="00300FE1"/>
    <w:rsid w:val="0032787A"/>
    <w:rsid w:val="00355205"/>
    <w:rsid w:val="004774DD"/>
    <w:rsid w:val="00575135"/>
    <w:rsid w:val="0064681B"/>
    <w:rsid w:val="00764F54"/>
    <w:rsid w:val="00903F42"/>
    <w:rsid w:val="009071CD"/>
    <w:rsid w:val="00AE009A"/>
    <w:rsid w:val="00B61598"/>
    <w:rsid w:val="00CC0A60"/>
    <w:rsid w:val="00CE0FF7"/>
    <w:rsid w:val="00ED1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22089B"/>
  <w15:chartTrackingRefBased/>
  <w15:docId w15:val="{6AC522EC-4710-4ABD-972E-BDA78E8FA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543" w:themeColor="text2"/>
        <w:sz w:val="16"/>
        <w:szCs w:val="16"/>
        <w:lang w:val="bg-BG" w:eastAsia="en-US" w:bidi="ar-SA"/>
      </w:rPr>
    </w:rPrDefault>
    <w:pPrDefault>
      <w:pPr>
        <w:spacing w:before="200" w:after="200"/>
        <w:ind w:left="720" w:right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rdLayout">
    <w:name w:val="Card Layout"/>
    <w:basedOn w:val="a1"/>
    <w:uiPriority w:val="99"/>
    <w:tblPr>
      <w:tblCellMar>
        <w:left w:w="0" w:type="dxa"/>
        <w:right w:w="0" w:type="dxa"/>
      </w:tblCellMar>
    </w:tblPr>
  </w:style>
  <w:style w:type="paragraph" w:styleId="a4">
    <w:name w:val="No Spacing"/>
    <w:uiPriority w:val="1"/>
    <w:qFormat/>
    <w:pPr>
      <w:spacing w:before="0" w:after="0"/>
    </w:pPr>
  </w:style>
  <w:style w:type="character" w:styleId="a5">
    <w:name w:val="Placeholder Text"/>
    <w:basedOn w:val="a0"/>
    <w:uiPriority w:val="99"/>
    <w:semiHidden/>
    <w:rPr>
      <w:color w:val="808080"/>
    </w:rPr>
  </w:style>
  <w:style w:type="paragraph" w:customStyle="1" w:styleId="a6">
    <w:name w:val="Име"/>
    <w:basedOn w:val="a"/>
    <w:uiPriority w:val="1"/>
    <w:qFormat/>
    <w:pPr>
      <w:spacing w:before="0" w:line="168" w:lineRule="auto"/>
    </w:pPr>
    <w:rPr>
      <w:rFonts w:asciiTheme="majorHAnsi" w:hAnsiTheme="majorHAnsi"/>
      <w:sz w:val="60"/>
      <w14:stylisticSets>
        <w14:styleSet w14:id="5"/>
      </w14:stylisticSets>
    </w:rPr>
  </w:style>
  <w:style w:type="paragraph" w:styleId="a7">
    <w:name w:val="header"/>
    <w:basedOn w:val="a"/>
    <w:link w:val="a8"/>
    <w:uiPriority w:val="99"/>
    <w:unhideWhenUsed/>
    <w:pPr>
      <w:tabs>
        <w:tab w:val="center" w:pos="4680"/>
        <w:tab w:val="right" w:pos="9360"/>
      </w:tabs>
      <w:spacing w:before="0" w:after="0"/>
    </w:pPr>
    <w:rPr>
      <w:color w:val="000000" w:themeColor="text1"/>
      <w:sz w:val="17"/>
    </w:rPr>
  </w:style>
  <w:style w:type="character" w:customStyle="1" w:styleId="a8">
    <w:name w:val="Горен колонтитул Знак"/>
    <w:basedOn w:val="a0"/>
    <w:link w:val="a7"/>
    <w:uiPriority w:val="99"/>
    <w:rPr>
      <w:color w:val="000000" w:themeColor="text1"/>
      <w:sz w:val="17"/>
      <w:lang w:val="bg-BG"/>
    </w:rPr>
  </w:style>
  <w:style w:type="paragraph" w:styleId="a9">
    <w:name w:val="footer"/>
    <w:basedOn w:val="a"/>
    <w:link w:val="aa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aa">
    <w:name w:val="Долен колонтитул Знак"/>
    <w:basedOn w:val="a0"/>
    <w:link w:val="a9"/>
    <w:uiPriority w:val="99"/>
    <w:rPr>
      <w:lang w:val="bg-BG"/>
    </w:rPr>
  </w:style>
  <w:style w:type="paragraph" w:styleId="ab">
    <w:name w:val="Normal (Web)"/>
    <w:basedOn w:val="a"/>
    <w:uiPriority w:val="99"/>
    <w:semiHidden/>
    <w:unhideWhenUsed/>
    <w:rsid w:val="00AE009A"/>
    <w:pPr>
      <w:spacing w:before="100" w:beforeAutospacing="1" w:after="100" w:afterAutospacing="1"/>
      <w:ind w:left="0" w:right="0"/>
    </w:pPr>
    <w:rPr>
      <w:rFonts w:ascii="Times New Roman" w:eastAsia="Times New Roman" w:hAnsi="Times New Roman" w:cs="Times New Roman"/>
      <w:color w:val="auto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9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\AppData\Roaming\Microsoft\&#1064;&#1072;&#1073;&#1083;&#1086;&#1085;&#1080;\&#1055;&#1086;&#1082;&#1072;&#1085;&#1072;%20&#1079;&#1072;%20&#1089;&#1074;&#1072;&#1090;&#1073;&#1072;.dotx" TargetMode="External"/></Relationships>
</file>

<file path=word/theme/theme1.xml><?xml version="1.0" encoding="utf-8"?>
<a:theme xmlns:a="http://schemas.openxmlformats.org/drawingml/2006/main" name="Wedding Invitation">
  <a:themeElements>
    <a:clrScheme name="Wedding Set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F792B8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827D7B"/>
      </a:hlink>
      <a:folHlink>
        <a:srgbClr val="BCBAB9"/>
      </a:folHlink>
    </a:clrScheme>
    <a:fontScheme name="Custom 1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mappings xmlns="http://schemas.microsoft.com/pics">
  <picture>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</picture>
</mapping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5FB1D-7F5C-4B36-A33E-357920F89C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87A778-34BD-43A9-8BDF-93EEEA29A30B}">
  <ds:schemaRefs>
    <ds:schemaRef ds:uri="http://schemas.microsoft.com/pics"/>
  </ds:schemaRefs>
</ds:datastoreItem>
</file>

<file path=customXml/itemProps3.xml><?xml version="1.0" encoding="utf-8"?>
<ds:datastoreItem xmlns:ds="http://schemas.openxmlformats.org/officeDocument/2006/customXml" ds:itemID="{DA864E56-58DA-49CC-B31F-D65682393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Покана за сватба</Template>
  <TotalTime>50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[име на булката]</dc:subject>
  <dc:creator>Потребител на Windows</dc:creator>
  <cp:keywords/>
  <cp:lastModifiedBy>Потребител на Windows</cp:lastModifiedBy>
  <cp:revision>1</cp:revision>
  <dcterms:created xsi:type="dcterms:W3CDTF">2018-03-07T12:48:00Z</dcterms:created>
  <dcterms:modified xsi:type="dcterms:W3CDTF">2018-03-07T14:11:00Z</dcterms:modified>
  <cp:contentStatus>[име на младоженеца]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TC027909789991</vt:lpwstr>
  </property>
</Properties>
</file>